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03DE2" w14:textId="77777777" w:rsidR="00376D9E" w:rsidRDefault="00376D9E" w:rsidP="0001632C">
      <w:pPr>
        <w:pStyle w:val="Zkladntext"/>
        <w:jc w:val="both"/>
        <w:rPr>
          <w:sz w:val="22"/>
          <w:szCs w:val="22"/>
        </w:rPr>
      </w:pPr>
    </w:p>
    <w:p w14:paraId="60A2DE2B" w14:textId="77777777" w:rsidR="00080A04" w:rsidRPr="00A62A8F" w:rsidRDefault="00080A04" w:rsidP="0001632C">
      <w:pPr>
        <w:pStyle w:val="Zkladntext"/>
        <w:jc w:val="both"/>
        <w:rPr>
          <w:rFonts w:ascii="Arial" w:hAnsi="Arial" w:cs="Arial"/>
          <w:szCs w:val="24"/>
        </w:rPr>
      </w:pPr>
    </w:p>
    <w:p w14:paraId="6331F401" w14:textId="77777777" w:rsidR="00A62A8F" w:rsidRDefault="00376D9E" w:rsidP="00A62A8F">
      <w:pPr>
        <w:pStyle w:val="Zkladntext"/>
        <w:jc w:val="center"/>
        <w:rPr>
          <w:rFonts w:ascii="Arial" w:hAnsi="Arial" w:cs="Arial"/>
          <w:b/>
          <w:sz w:val="30"/>
          <w:szCs w:val="30"/>
        </w:rPr>
      </w:pPr>
      <w:r w:rsidRPr="00FB5E92">
        <w:rPr>
          <w:rFonts w:ascii="Arial" w:hAnsi="Arial" w:cs="Arial"/>
          <w:b/>
          <w:sz w:val="30"/>
          <w:szCs w:val="30"/>
        </w:rPr>
        <w:t>Suma skutočne uhradeného plnenia</w:t>
      </w:r>
    </w:p>
    <w:p w14:paraId="12885EE4" w14:textId="77777777" w:rsidR="00FB5E92" w:rsidRPr="00FB5E92" w:rsidRDefault="00FB5E92" w:rsidP="00A62A8F">
      <w:pPr>
        <w:pStyle w:val="Zkladntext"/>
        <w:jc w:val="center"/>
        <w:rPr>
          <w:rFonts w:ascii="Arial" w:hAnsi="Arial" w:cs="Arial"/>
          <w:b/>
          <w:sz w:val="10"/>
          <w:szCs w:val="10"/>
        </w:rPr>
      </w:pPr>
    </w:p>
    <w:p w14:paraId="0E6AC925" w14:textId="77777777" w:rsidR="008B2904" w:rsidRPr="00FB5E92" w:rsidRDefault="00AC1607" w:rsidP="008B2904">
      <w:pPr>
        <w:pStyle w:val="Zkladntext"/>
        <w:spacing w:after="0"/>
        <w:jc w:val="center"/>
        <w:rPr>
          <w:rFonts w:ascii="Arial" w:hAnsi="Arial" w:cs="Arial"/>
          <w:b/>
          <w:szCs w:val="24"/>
        </w:rPr>
      </w:pPr>
      <w:r w:rsidRPr="00FB5E92">
        <w:rPr>
          <w:rFonts w:ascii="Arial" w:hAnsi="Arial" w:cs="Arial"/>
          <w:b/>
          <w:szCs w:val="24"/>
        </w:rPr>
        <w:t>podľa</w:t>
      </w:r>
      <w:r w:rsidR="00A62A8F" w:rsidRPr="00FB5E92">
        <w:rPr>
          <w:rFonts w:ascii="Arial" w:hAnsi="Arial" w:cs="Arial"/>
          <w:b/>
          <w:szCs w:val="24"/>
        </w:rPr>
        <w:t xml:space="preserve"> § </w:t>
      </w:r>
      <w:r w:rsidR="00B80754" w:rsidRPr="00FB5E92">
        <w:rPr>
          <w:rFonts w:ascii="Arial" w:hAnsi="Arial" w:cs="Arial"/>
          <w:b/>
          <w:szCs w:val="24"/>
        </w:rPr>
        <w:t xml:space="preserve">64 </w:t>
      </w:r>
      <w:r w:rsidR="00376D9E" w:rsidRPr="00FB5E92">
        <w:rPr>
          <w:rFonts w:ascii="Arial" w:hAnsi="Arial" w:cs="Arial"/>
          <w:b/>
          <w:szCs w:val="24"/>
        </w:rPr>
        <w:t xml:space="preserve"> ods. 1 písm. d)</w:t>
      </w:r>
      <w:r w:rsidR="00A62A8F" w:rsidRPr="00FB5E92">
        <w:rPr>
          <w:rFonts w:ascii="Arial" w:hAnsi="Arial" w:cs="Arial"/>
          <w:b/>
          <w:szCs w:val="24"/>
        </w:rPr>
        <w:t xml:space="preserve"> zákona </w:t>
      </w:r>
      <w:r w:rsidR="008B2904" w:rsidRPr="00FB5E92">
        <w:rPr>
          <w:rFonts w:ascii="Arial" w:hAnsi="Arial" w:cs="Arial"/>
          <w:b/>
          <w:szCs w:val="24"/>
        </w:rPr>
        <w:t>343/2015 o verejnom obstarávaní a o zmene</w:t>
      </w:r>
    </w:p>
    <w:p w14:paraId="31B350CE" w14:textId="77777777" w:rsidR="008B2904" w:rsidRPr="00FB5E92" w:rsidRDefault="008B2904" w:rsidP="008B2904">
      <w:pPr>
        <w:pStyle w:val="Zkladntext"/>
        <w:spacing w:after="0"/>
        <w:jc w:val="center"/>
        <w:rPr>
          <w:rFonts w:ascii="Arial" w:hAnsi="Arial" w:cs="Arial"/>
          <w:b/>
          <w:szCs w:val="24"/>
        </w:rPr>
      </w:pPr>
      <w:r w:rsidRPr="00FB5E92">
        <w:rPr>
          <w:rFonts w:ascii="Arial" w:hAnsi="Arial" w:cs="Arial"/>
          <w:b/>
          <w:szCs w:val="24"/>
        </w:rPr>
        <w:t>a doplnení  niektorých zákonov v znení neskorších predpisov</w:t>
      </w:r>
    </w:p>
    <w:p w14:paraId="3DC7FD01" w14:textId="5FFD9787" w:rsidR="00665D22" w:rsidRDefault="00665D22" w:rsidP="00FB5E92">
      <w:pPr>
        <w:pStyle w:val="Default"/>
        <w:jc w:val="both"/>
      </w:pPr>
    </w:p>
    <w:p w14:paraId="23B529BE" w14:textId="750B6DEF" w:rsidR="00665D22" w:rsidRDefault="00665D22" w:rsidP="00FB5E92">
      <w:pPr>
        <w:pStyle w:val="Default"/>
        <w:jc w:val="both"/>
      </w:pPr>
      <w:r>
        <w:t xml:space="preserve">Názov zákazky: </w:t>
      </w:r>
    </w:p>
    <w:p w14:paraId="53DFDC96" w14:textId="71F06175" w:rsidR="00C60F22" w:rsidRPr="008613D0" w:rsidRDefault="008613D0" w:rsidP="00C60F22">
      <w:pPr>
        <w:pStyle w:val="Default"/>
        <w:ind w:left="993" w:hanging="993"/>
        <w:jc w:val="both"/>
        <w:rPr>
          <w:b/>
          <w:bCs/>
        </w:rPr>
      </w:pPr>
      <w:r w:rsidRPr="008613D0">
        <w:rPr>
          <w:b/>
          <w:bCs/>
        </w:rPr>
        <w:t xml:space="preserve">IKT 2 pre project STEPHANIK </w:t>
      </w:r>
    </w:p>
    <w:p w14:paraId="0AE62177" w14:textId="77777777" w:rsidR="00665D22" w:rsidRDefault="00665D22" w:rsidP="00FB5E92">
      <w:pPr>
        <w:pStyle w:val="Default"/>
        <w:jc w:val="both"/>
        <w:rPr>
          <w:b/>
          <w:bCs/>
        </w:rPr>
      </w:pPr>
    </w:p>
    <w:p w14:paraId="447765C6" w14:textId="06085719" w:rsidR="00665D22" w:rsidRPr="00C60F22" w:rsidRDefault="008613D0" w:rsidP="00FB5E92">
      <w:pPr>
        <w:pStyle w:val="Default"/>
        <w:jc w:val="both"/>
        <w:rPr>
          <w:b/>
          <w:bCs/>
        </w:rPr>
      </w:pPr>
      <w:r>
        <w:rPr>
          <w:b/>
        </w:rPr>
        <w:t>Kúpna zmluva č. 219/2026 zo dňa 14. 04. 2026</w:t>
      </w:r>
    </w:p>
    <w:p w14:paraId="6C8BB4C2" w14:textId="77777777" w:rsidR="0070176B" w:rsidRPr="007327BF" w:rsidRDefault="0070176B" w:rsidP="0070176B">
      <w:pPr>
        <w:pStyle w:val="Default"/>
        <w:rPr>
          <w:b/>
        </w:rPr>
      </w:pPr>
    </w:p>
    <w:p w14:paraId="39DD7861" w14:textId="64E3D243" w:rsidR="008613D0" w:rsidRPr="008613D0" w:rsidRDefault="008613D0" w:rsidP="008613D0">
      <w:pPr>
        <w:rPr>
          <w:rFonts w:cs="Arial"/>
        </w:rPr>
      </w:pPr>
      <w:r w:rsidRPr="008613D0">
        <w:rPr>
          <w:rFonts w:cs="Arial"/>
          <w:b/>
          <w:bCs/>
        </w:rPr>
        <w:t>Dodávateľ</w:t>
      </w:r>
      <w:r w:rsidR="00E609A9" w:rsidRPr="008613D0">
        <w:rPr>
          <w:rFonts w:cs="Arial"/>
          <w:b/>
          <w:bCs/>
        </w:rPr>
        <w:t>:</w:t>
      </w:r>
      <w:r w:rsidR="00294CED" w:rsidRPr="008613D0">
        <w:rPr>
          <w:rFonts w:cs="Arial"/>
          <w:b/>
          <w:bCs/>
        </w:rPr>
        <w:tab/>
      </w:r>
      <w:r w:rsidRPr="008613D0">
        <w:rPr>
          <w:rFonts w:cs="Arial"/>
          <w:b/>
          <w:bCs/>
        </w:rPr>
        <w:t xml:space="preserve">HoRe s. r. o., </w:t>
      </w:r>
      <w:r w:rsidRPr="008613D0">
        <w:rPr>
          <w:rFonts w:cs="Arial"/>
        </w:rPr>
        <w:t>Rampová 6, 040 01  Košice, IČO: 36 787</w:t>
      </w:r>
      <w:r w:rsidRPr="008613D0">
        <w:rPr>
          <w:rFonts w:cs="Arial"/>
        </w:rPr>
        <w:t> </w:t>
      </w:r>
      <w:r w:rsidRPr="008613D0">
        <w:rPr>
          <w:rFonts w:cs="Arial"/>
        </w:rPr>
        <w:t>353</w:t>
      </w:r>
    </w:p>
    <w:p w14:paraId="16DD7A00" w14:textId="005FFB9B" w:rsidR="00C60F22" w:rsidRPr="00C60F22" w:rsidRDefault="00C60F22" w:rsidP="00C60F22">
      <w:pPr>
        <w:pStyle w:val="Default"/>
        <w:rPr>
          <w:b/>
          <w:sz w:val="32"/>
          <w:szCs w:val="32"/>
        </w:rPr>
      </w:pPr>
    </w:p>
    <w:p w14:paraId="356E5088" w14:textId="7E8D14A1" w:rsidR="00C60F22" w:rsidRDefault="00C60F22" w:rsidP="00C60F22">
      <w:pPr>
        <w:pStyle w:val="Default"/>
        <w:rPr>
          <w:b/>
          <w:sz w:val="28"/>
          <w:szCs w:val="28"/>
        </w:rPr>
      </w:pPr>
      <w:r w:rsidRPr="00C60F22">
        <w:rPr>
          <w:b/>
          <w:sz w:val="28"/>
          <w:szCs w:val="28"/>
        </w:rPr>
        <w:t xml:space="preserve">Suma skutočne uhradeného plnenia:   </w:t>
      </w:r>
      <w:r w:rsidR="008613D0">
        <w:rPr>
          <w:b/>
          <w:sz w:val="28"/>
          <w:szCs w:val="28"/>
        </w:rPr>
        <w:t>102 800,00</w:t>
      </w:r>
      <w:r w:rsidR="000E5497">
        <w:rPr>
          <w:b/>
          <w:sz w:val="28"/>
          <w:szCs w:val="28"/>
        </w:rPr>
        <w:t xml:space="preserve"> </w:t>
      </w:r>
      <w:r w:rsidRPr="00C60F22">
        <w:rPr>
          <w:b/>
          <w:sz w:val="28"/>
          <w:szCs w:val="28"/>
        </w:rPr>
        <w:t xml:space="preserve">eur bez DPH </w:t>
      </w:r>
    </w:p>
    <w:p w14:paraId="09F40268" w14:textId="1B5BC1DF" w:rsidR="000E5497" w:rsidRPr="00C60F22" w:rsidRDefault="000E5497" w:rsidP="00C60F22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</w:t>
      </w:r>
      <w:r w:rsidR="008613D0">
        <w:rPr>
          <w:b/>
          <w:sz w:val="28"/>
          <w:szCs w:val="28"/>
        </w:rPr>
        <w:t xml:space="preserve">126 444,00 </w:t>
      </w:r>
      <w:r>
        <w:rPr>
          <w:b/>
          <w:sz w:val="28"/>
          <w:szCs w:val="28"/>
        </w:rPr>
        <w:t>eur s DPH</w:t>
      </w:r>
    </w:p>
    <w:sectPr w:rsidR="000E5497" w:rsidRPr="00C60F22" w:rsidSect="002F4DD1">
      <w:headerReference w:type="first" r:id="rId10"/>
      <w:footerReference w:type="first" r:id="rId11"/>
      <w:type w:val="continuous"/>
      <w:pgSz w:w="11906" w:h="16838" w:code="9"/>
      <w:pgMar w:top="1134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449CB" w14:textId="77777777" w:rsidR="002D55D6" w:rsidRDefault="002D55D6">
      <w:r>
        <w:separator/>
      </w:r>
    </w:p>
  </w:endnote>
  <w:endnote w:type="continuationSeparator" w:id="0">
    <w:p w14:paraId="166D4ED0" w14:textId="77777777" w:rsidR="002D55D6" w:rsidRDefault="002D5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BBE69" w14:textId="77777777" w:rsidR="00F37838" w:rsidRDefault="001F37FD" w:rsidP="001F37FD">
    <w:r>
      <w:t xml:space="preserve">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4D223" w14:textId="77777777" w:rsidR="002D55D6" w:rsidRDefault="002D55D6">
      <w:r>
        <w:separator/>
      </w:r>
    </w:p>
  </w:footnote>
  <w:footnote w:type="continuationSeparator" w:id="0">
    <w:p w14:paraId="0C0BD25B" w14:textId="77777777" w:rsidR="002D55D6" w:rsidRDefault="002D5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647CD" w14:textId="77777777" w:rsidR="002F4DD1" w:rsidRPr="00E94E6C" w:rsidRDefault="00F575A6" w:rsidP="00D853EC">
    <w:pPr>
      <w:pStyle w:val="Hlavika"/>
    </w:pPr>
    <w:r>
      <w:rPr>
        <w:noProof/>
        <w:lang w:eastAsia="sk-SK"/>
      </w:rPr>
      <w:drawing>
        <wp:anchor distT="0" distB="0" distL="114300" distR="114300" simplePos="0" relativeHeight="251658240" behindDoc="1" locked="0" layoutInCell="1" allowOverlap="1" wp14:anchorId="18E011BC" wp14:editId="67152785">
          <wp:simplePos x="0" y="0"/>
          <wp:positionH relativeFrom="column">
            <wp:posOffset>-85725</wp:posOffset>
          </wp:positionH>
          <wp:positionV relativeFrom="paragraph">
            <wp:posOffset>27940</wp:posOffset>
          </wp:positionV>
          <wp:extent cx="6480175" cy="1620520"/>
          <wp:effectExtent l="0" t="0" r="0" b="0"/>
          <wp:wrapNone/>
          <wp:docPr id="8" name="Obrázok 8" descr="Hlavickovy papier Rektorat UPJS farebny 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lavickovy papier Rektorat UPJS farebny 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620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02D3CCB" w14:textId="77777777" w:rsidR="002F4DD1" w:rsidRPr="00E94E6C" w:rsidRDefault="002F4DD1" w:rsidP="00D853EC">
    <w:pPr>
      <w:pStyle w:val="Hlavika"/>
    </w:pPr>
  </w:p>
  <w:p w14:paraId="52820FDC" w14:textId="77777777" w:rsidR="00A044F0" w:rsidRPr="00E94E6C" w:rsidRDefault="00A044F0" w:rsidP="00D853EC">
    <w:pPr>
      <w:pStyle w:val="Hlavika"/>
    </w:pPr>
  </w:p>
  <w:p w14:paraId="62A75C23" w14:textId="77777777" w:rsidR="002F4DD1" w:rsidRPr="00E94E6C" w:rsidRDefault="002F4DD1" w:rsidP="00D853EC">
    <w:pPr>
      <w:pStyle w:val="Hlavika"/>
    </w:pPr>
  </w:p>
  <w:p w14:paraId="49869629" w14:textId="77777777" w:rsidR="002F4DD1" w:rsidRPr="00E94E6C" w:rsidRDefault="002F4DD1" w:rsidP="00421671">
    <w:pPr>
      <w:pStyle w:val="Hlavika"/>
      <w:jc w:val="center"/>
    </w:pPr>
  </w:p>
  <w:p w14:paraId="4B3B8EDE" w14:textId="77777777" w:rsidR="00FE3184" w:rsidRDefault="00421671" w:rsidP="00421671">
    <w:pPr>
      <w:pStyle w:val="Hlavika"/>
      <w:tabs>
        <w:tab w:val="clear" w:pos="4536"/>
        <w:tab w:val="clear" w:pos="9072"/>
        <w:tab w:val="left" w:pos="3630"/>
      </w:tabs>
    </w:pPr>
    <w:r>
      <w:tab/>
    </w:r>
  </w:p>
  <w:p w14:paraId="46E4AAAC" w14:textId="77777777" w:rsidR="00B86E77" w:rsidRDefault="00421671" w:rsidP="00421671">
    <w:pPr>
      <w:pStyle w:val="Hlavika"/>
      <w:tabs>
        <w:tab w:val="clear" w:pos="4536"/>
        <w:tab w:val="clear" w:pos="9072"/>
        <w:tab w:val="left" w:pos="3630"/>
      </w:tabs>
      <w:spacing w:before="0"/>
    </w:pPr>
    <w:r>
      <w:tab/>
    </w:r>
  </w:p>
  <w:p w14:paraId="4D746206" w14:textId="77777777" w:rsidR="00D02B66" w:rsidRPr="009C5DB6" w:rsidRDefault="00E94E6C" w:rsidP="00B85249">
    <w:pPr>
      <w:pStyle w:val="Hlavika"/>
      <w:spacing w:before="0"/>
      <w:rPr>
        <w:rStyle w:val="Hypertextovprepojenie"/>
        <w:b/>
        <w:color w:val="auto"/>
        <w:u w:val="none"/>
      </w:rPr>
    </w:pPr>
    <w:r w:rsidRPr="009C5DB6">
      <w:t>Šrobárov</w:t>
    </w:r>
    <w:r w:rsidR="00E4352F" w:rsidRPr="009C5DB6">
      <w:t>a</w:t>
    </w:r>
    <w:r w:rsidRPr="009C5DB6">
      <w:t xml:space="preserve"> 2, 041 80 Košice</w:t>
    </w:r>
  </w:p>
  <w:p w14:paraId="04E15C58" w14:textId="77777777" w:rsidR="000A56AF" w:rsidRPr="009C5DB6" w:rsidRDefault="0048515F" w:rsidP="00B85249">
    <w:pPr>
      <w:pStyle w:val="Hlavika"/>
      <w:spacing w:before="0"/>
    </w:pPr>
    <w:r w:rsidRPr="009C5DB6">
      <w:t>IČO: 00397768</w:t>
    </w:r>
    <w:r w:rsidR="001F2C6A" w:rsidRPr="009C5DB6">
      <w:t xml:space="preserve">, IČ DPH: </w:t>
    </w:r>
    <w:r w:rsidR="00961A93" w:rsidRPr="009C5DB6">
      <w:t>SK2021157050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292C2C"/>
    <w:multiLevelType w:val="hybridMultilevel"/>
    <w:tmpl w:val="9356E260"/>
    <w:lvl w:ilvl="0" w:tplc="07940C3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1609E6"/>
    <w:multiLevelType w:val="hybridMultilevel"/>
    <w:tmpl w:val="FE907338"/>
    <w:lvl w:ilvl="0" w:tplc="48765D22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889294456">
    <w:abstractNumId w:val="0"/>
  </w:num>
  <w:num w:numId="2" w16cid:durableId="1105080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>
      <o:colormru v:ext="edit" colors="#004a8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A06"/>
    <w:rsid w:val="000036F9"/>
    <w:rsid w:val="00011992"/>
    <w:rsid w:val="00012A29"/>
    <w:rsid w:val="0001632C"/>
    <w:rsid w:val="0002195F"/>
    <w:rsid w:val="00023CB7"/>
    <w:rsid w:val="00031F1A"/>
    <w:rsid w:val="0003349B"/>
    <w:rsid w:val="00035866"/>
    <w:rsid w:val="00036A5E"/>
    <w:rsid w:val="000414C7"/>
    <w:rsid w:val="000465DA"/>
    <w:rsid w:val="00051645"/>
    <w:rsid w:val="00052743"/>
    <w:rsid w:val="00054A06"/>
    <w:rsid w:val="0007205F"/>
    <w:rsid w:val="00073029"/>
    <w:rsid w:val="00080A04"/>
    <w:rsid w:val="00084A7A"/>
    <w:rsid w:val="00085CB4"/>
    <w:rsid w:val="00091ADB"/>
    <w:rsid w:val="00096ECE"/>
    <w:rsid w:val="000A56AF"/>
    <w:rsid w:val="000A6932"/>
    <w:rsid w:val="000C073C"/>
    <w:rsid w:val="000C7BCD"/>
    <w:rsid w:val="000D4F34"/>
    <w:rsid w:val="000E5497"/>
    <w:rsid w:val="000E5910"/>
    <w:rsid w:val="000F08A4"/>
    <w:rsid w:val="0010707B"/>
    <w:rsid w:val="00110503"/>
    <w:rsid w:val="0011772A"/>
    <w:rsid w:val="0012235B"/>
    <w:rsid w:val="001246AA"/>
    <w:rsid w:val="00125EC4"/>
    <w:rsid w:val="00132170"/>
    <w:rsid w:val="001331C0"/>
    <w:rsid w:val="001573B4"/>
    <w:rsid w:val="00162C09"/>
    <w:rsid w:val="0018663B"/>
    <w:rsid w:val="00196686"/>
    <w:rsid w:val="001A3E1C"/>
    <w:rsid w:val="001B278E"/>
    <w:rsid w:val="001B2B8E"/>
    <w:rsid w:val="001B350A"/>
    <w:rsid w:val="001B41DC"/>
    <w:rsid w:val="001B6EFB"/>
    <w:rsid w:val="001C38DB"/>
    <w:rsid w:val="001C4803"/>
    <w:rsid w:val="001C6708"/>
    <w:rsid w:val="001D0AAB"/>
    <w:rsid w:val="001D26DC"/>
    <w:rsid w:val="001D376E"/>
    <w:rsid w:val="001E270F"/>
    <w:rsid w:val="001F2C6A"/>
    <w:rsid w:val="001F37FD"/>
    <w:rsid w:val="001F7C5B"/>
    <w:rsid w:val="001F7F3B"/>
    <w:rsid w:val="00203CFD"/>
    <w:rsid w:val="002049B9"/>
    <w:rsid w:val="00205CF6"/>
    <w:rsid w:val="00217D51"/>
    <w:rsid w:val="00227B44"/>
    <w:rsid w:val="002345D4"/>
    <w:rsid w:val="00236977"/>
    <w:rsid w:val="00240748"/>
    <w:rsid w:val="002448F2"/>
    <w:rsid w:val="002512D3"/>
    <w:rsid w:val="00252D3C"/>
    <w:rsid w:val="00257FC7"/>
    <w:rsid w:val="0027409E"/>
    <w:rsid w:val="00274FEF"/>
    <w:rsid w:val="00277604"/>
    <w:rsid w:val="00280716"/>
    <w:rsid w:val="00287549"/>
    <w:rsid w:val="00294CED"/>
    <w:rsid w:val="002954E0"/>
    <w:rsid w:val="0029588E"/>
    <w:rsid w:val="002A3AAC"/>
    <w:rsid w:val="002B1301"/>
    <w:rsid w:val="002D2EAB"/>
    <w:rsid w:val="002D55D6"/>
    <w:rsid w:val="002E0A43"/>
    <w:rsid w:val="002E0B57"/>
    <w:rsid w:val="002E6511"/>
    <w:rsid w:val="002E79B6"/>
    <w:rsid w:val="002F201C"/>
    <w:rsid w:val="002F4DD1"/>
    <w:rsid w:val="00313F66"/>
    <w:rsid w:val="00335D4D"/>
    <w:rsid w:val="0033718F"/>
    <w:rsid w:val="00343577"/>
    <w:rsid w:val="00351619"/>
    <w:rsid w:val="003544B6"/>
    <w:rsid w:val="00376D9E"/>
    <w:rsid w:val="00380931"/>
    <w:rsid w:val="00385C76"/>
    <w:rsid w:val="00390713"/>
    <w:rsid w:val="00391834"/>
    <w:rsid w:val="003968A7"/>
    <w:rsid w:val="003975B4"/>
    <w:rsid w:val="003A0941"/>
    <w:rsid w:val="003A1078"/>
    <w:rsid w:val="003A3FAE"/>
    <w:rsid w:val="003D1932"/>
    <w:rsid w:val="003D2984"/>
    <w:rsid w:val="003E03D7"/>
    <w:rsid w:val="003E28FB"/>
    <w:rsid w:val="003E3EE6"/>
    <w:rsid w:val="003E60B0"/>
    <w:rsid w:val="003F16C9"/>
    <w:rsid w:val="0040174B"/>
    <w:rsid w:val="00404CCD"/>
    <w:rsid w:val="004127DE"/>
    <w:rsid w:val="004151DC"/>
    <w:rsid w:val="00416B4D"/>
    <w:rsid w:val="00421671"/>
    <w:rsid w:val="004339D7"/>
    <w:rsid w:val="004357DD"/>
    <w:rsid w:val="004432BA"/>
    <w:rsid w:val="00444139"/>
    <w:rsid w:val="00462E64"/>
    <w:rsid w:val="00471B32"/>
    <w:rsid w:val="0047602E"/>
    <w:rsid w:val="004769AA"/>
    <w:rsid w:val="00481044"/>
    <w:rsid w:val="00483638"/>
    <w:rsid w:val="0048515F"/>
    <w:rsid w:val="00490A4D"/>
    <w:rsid w:val="004A38A1"/>
    <w:rsid w:val="004B5929"/>
    <w:rsid w:val="004D1A0A"/>
    <w:rsid w:val="004D314B"/>
    <w:rsid w:val="004D5997"/>
    <w:rsid w:val="005047BB"/>
    <w:rsid w:val="0051589F"/>
    <w:rsid w:val="00516BCA"/>
    <w:rsid w:val="0052490B"/>
    <w:rsid w:val="00526181"/>
    <w:rsid w:val="00526F4C"/>
    <w:rsid w:val="00534450"/>
    <w:rsid w:val="00537D32"/>
    <w:rsid w:val="0054118B"/>
    <w:rsid w:val="00544970"/>
    <w:rsid w:val="00564A52"/>
    <w:rsid w:val="00571CB0"/>
    <w:rsid w:val="0057526C"/>
    <w:rsid w:val="0058450C"/>
    <w:rsid w:val="00584D83"/>
    <w:rsid w:val="00596494"/>
    <w:rsid w:val="005B1140"/>
    <w:rsid w:val="005B5797"/>
    <w:rsid w:val="005B60AB"/>
    <w:rsid w:val="005B69AA"/>
    <w:rsid w:val="005D0D74"/>
    <w:rsid w:val="005E24FC"/>
    <w:rsid w:val="005E315A"/>
    <w:rsid w:val="005E6A8A"/>
    <w:rsid w:val="005F2C6F"/>
    <w:rsid w:val="005F370B"/>
    <w:rsid w:val="005F4A97"/>
    <w:rsid w:val="005F79F6"/>
    <w:rsid w:val="00610526"/>
    <w:rsid w:val="0061082C"/>
    <w:rsid w:val="00610A20"/>
    <w:rsid w:val="00612E5F"/>
    <w:rsid w:val="0063287E"/>
    <w:rsid w:val="006410EB"/>
    <w:rsid w:val="0065517D"/>
    <w:rsid w:val="00665C61"/>
    <w:rsid w:val="00665D22"/>
    <w:rsid w:val="00666B52"/>
    <w:rsid w:val="00667598"/>
    <w:rsid w:val="006701C7"/>
    <w:rsid w:val="0067232A"/>
    <w:rsid w:val="00685163"/>
    <w:rsid w:val="006B2BBC"/>
    <w:rsid w:val="006C4BFA"/>
    <w:rsid w:val="006D24E9"/>
    <w:rsid w:val="006D61F5"/>
    <w:rsid w:val="006E507F"/>
    <w:rsid w:val="006E69EF"/>
    <w:rsid w:val="006F142B"/>
    <w:rsid w:val="0070176B"/>
    <w:rsid w:val="007327BF"/>
    <w:rsid w:val="007329F5"/>
    <w:rsid w:val="00733AAB"/>
    <w:rsid w:val="00735EDC"/>
    <w:rsid w:val="00736FD0"/>
    <w:rsid w:val="00737212"/>
    <w:rsid w:val="00740AC1"/>
    <w:rsid w:val="007410E7"/>
    <w:rsid w:val="0074572A"/>
    <w:rsid w:val="00752EDF"/>
    <w:rsid w:val="00754318"/>
    <w:rsid w:val="00755758"/>
    <w:rsid w:val="00791410"/>
    <w:rsid w:val="00792A33"/>
    <w:rsid w:val="007B0D74"/>
    <w:rsid w:val="007B3EF0"/>
    <w:rsid w:val="007B4645"/>
    <w:rsid w:val="007B640E"/>
    <w:rsid w:val="007C5EDC"/>
    <w:rsid w:val="007C714B"/>
    <w:rsid w:val="007D0D54"/>
    <w:rsid w:val="007D3EE5"/>
    <w:rsid w:val="007E1A1C"/>
    <w:rsid w:val="007F1530"/>
    <w:rsid w:val="007F5419"/>
    <w:rsid w:val="0080372B"/>
    <w:rsid w:val="00806BB2"/>
    <w:rsid w:val="0081249D"/>
    <w:rsid w:val="0081418A"/>
    <w:rsid w:val="00817DEA"/>
    <w:rsid w:val="00822333"/>
    <w:rsid w:val="00823387"/>
    <w:rsid w:val="00824140"/>
    <w:rsid w:val="00826DE1"/>
    <w:rsid w:val="00826E04"/>
    <w:rsid w:val="008373DB"/>
    <w:rsid w:val="008448CB"/>
    <w:rsid w:val="008472AC"/>
    <w:rsid w:val="008509BA"/>
    <w:rsid w:val="008613D0"/>
    <w:rsid w:val="00861FFA"/>
    <w:rsid w:val="00864744"/>
    <w:rsid w:val="008660A6"/>
    <w:rsid w:val="00893C68"/>
    <w:rsid w:val="008B2904"/>
    <w:rsid w:val="008B302C"/>
    <w:rsid w:val="008C1ED7"/>
    <w:rsid w:val="008C1F1E"/>
    <w:rsid w:val="008D5706"/>
    <w:rsid w:val="008E3251"/>
    <w:rsid w:val="008E4600"/>
    <w:rsid w:val="008E6BE7"/>
    <w:rsid w:val="008F1768"/>
    <w:rsid w:val="008F259C"/>
    <w:rsid w:val="008F3AD0"/>
    <w:rsid w:val="008F68FB"/>
    <w:rsid w:val="00911411"/>
    <w:rsid w:val="009164FA"/>
    <w:rsid w:val="00926522"/>
    <w:rsid w:val="009571FC"/>
    <w:rsid w:val="00957F28"/>
    <w:rsid w:val="00961A93"/>
    <w:rsid w:val="00963214"/>
    <w:rsid w:val="00972AA7"/>
    <w:rsid w:val="009825CE"/>
    <w:rsid w:val="0099144F"/>
    <w:rsid w:val="009A028E"/>
    <w:rsid w:val="009A165F"/>
    <w:rsid w:val="009A3ED2"/>
    <w:rsid w:val="009A6031"/>
    <w:rsid w:val="009B1C03"/>
    <w:rsid w:val="009B5E53"/>
    <w:rsid w:val="009B7BBD"/>
    <w:rsid w:val="009C0EDF"/>
    <w:rsid w:val="009C3502"/>
    <w:rsid w:val="009C5DB6"/>
    <w:rsid w:val="009D153A"/>
    <w:rsid w:val="009D15CC"/>
    <w:rsid w:val="009F0F0F"/>
    <w:rsid w:val="00A044F0"/>
    <w:rsid w:val="00A073A7"/>
    <w:rsid w:val="00A129C7"/>
    <w:rsid w:val="00A134B8"/>
    <w:rsid w:val="00A219AB"/>
    <w:rsid w:val="00A3273F"/>
    <w:rsid w:val="00A35635"/>
    <w:rsid w:val="00A411B2"/>
    <w:rsid w:val="00A45742"/>
    <w:rsid w:val="00A53EDB"/>
    <w:rsid w:val="00A566BD"/>
    <w:rsid w:val="00A573BE"/>
    <w:rsid w:val="00A62A8F"/>
    <w:rsid w:val="00A71B48"/>
    <w:rsid w:val="00A850B5"/>
    <w:rsid w:val="00A877EC"/>
    <w:rsid w:val="00A907F4"/>
    <w:rsid w:val="00AA2AEC"/>
    <w:rsid w:val="00AA4C25"/>
    <w:rsid w:val="00AA73ED"/>
    <w:rsid w:val="00AB671F"/>
    <w:rsid w:val="00AC1607"/>
    <w:rsid w:val="00AC1CAA"/>
    <w:rsid w:val="00AC79A4"/>
    <w:rsid w:val="00AC7F9C"/>
    <w:rsid w:val="00AE1373"/>
    <w:rsid w:val="00AE3435"/>
    <w:rsid w:val="00B05ABE"/>
    <w:rsid w:val="00B0633E"/>
    <w:rsid w:val="00B243D9"/>
    <w:rsid w:val="00B32CD8"/>
    <w:rsid w:val="00B33F2C"/>
    <w:rsid w:val="00B34753"/>
    <w:rsid w:val="00B351CF"/>
    <w:rsid w:val="00B50AA2"/>
    <w:rsid w:val="00B51212"/>
    <w:rsid w:val="00B56AD2"/>
    <w:rsid w:val="00B6027D"/>
    <w:rsid w:val="00B60CB6"/>
    <w:rsid w:val="00B718BD"/>
    <w:rsid w:val="00B75E38"/>
    <w:rsid w:val="00B80754"/>
    <w:rsid w:val="00B85249"/>
    <w:rsid w:val="00B86E77"/>
    <w:rsid w:val="00B91317"/>
    <w:rsid w:val="00B9141D"/>
    <w:rsid w:val="00B95E6A"/>
    <w:rsid w:val="00BA3976"/>
    <w:rsid w:val="00BA7F2B"/>
    <w:rsid w:val="00BA7FC2"/>
    <w:rsid w:val="00BB58AF"/>
    <w:rsid w:val="00BD2988"/>
    <w:rsid w:val="00BE6CD8"/>
    <w:rsid w:val="00BF5565"/>
    <w:rsid w:val="00BF7FD0"/>
    <w:rsid w:val="00C006C4"/>
    <w:rsid w:val="00C00E62"/>
    <w:rsid w:val="00C07DD5"/>
    <w:rsid w:val="00C144E2"/>
    <w:rsid w:val="00C23888"/>
    <w:rsid w:val="00C26AAD"/>
    <w:rsid w:val="00C344F5"/>
    <w:rsid w:val="00C410C1"/>
    <w:rsid w:val="00C450A6"/>
    <w:rsid w:val="00C50958"/>
    <w:rsid w:val="00C57C93"/>
    <w:rsid w:val="00C60E90"/>
    <w:rsid w:val="00C60F22"/>
    <w:rsid w:val="00C63926"/>
    <w:rsid w:val="00C762BE"/>
    <w:rsid w:val="00C76C58"/>
    <w:rsid w:val="00C836F6"/>
    <w:rsid w:val="00C87D21"/>
    <w:rsid w:val="00C912A6"/>
    <w:rsid w:val="00C94B9E"/>
    <w:rsid w:val="00CC365D"/>
    <w:rsid w:val="00CC3768"/>
    <w:rsid w:val="00CD103E"/>
    <w:rsid w:val="00CD4A7B"/>
    <w:rsid w:val="00CD5EC7"/>
    <w:rsid w:val="00CF3E8A"/>
    <w:rsid w:val="00CF6149"/>
    <w:rsid w:val="00CF6558"/>
    <w:rsid w:val="00D02B66"/>
    <w:rsid w:val="00D03A70"/>
    <w:rsid w:val="00D04BBF"/>
    <w:rsid w:val="00D164A2"/>
    <w:rsid w:val="00D25A8E"/>
    <w:rsid w:val="00D455A6"/>
    <w:rsid w:val="00D52F03"/>
    <w:rsid w:val="00D550B3"/>
    <w:rsid w:val="00D57DCB"/>
    <w:rsid w:val="00D649AC"/>
    <w:rsid w:val="00D65B97"/>
    <w:rsid w:val="00D66758"/>
    <w:rsid w:val="00D73CD5"/>
    <w:rsid w:val="00D748D9"/>
    <w:rsid w:val="00D75146"/>
    <w:rsid w:val="00D82F7D"/>
    <w:rsid w:val="00D84506"/>
    <w:rsid w:val="00D853EC"/>
    <w:rsid w:val="00DA6565"/>
    <w:rsid w:val="00DB24A0"/>
    <w:rsid w:val="00DC7CFE"/>
    <w:rsid w:val="00DF0F38"/>
    <w:rsid w:val="00E03062"/>
    <w:rsid w:val="00E06BA0"/>
    <w:rsid w:val="00E11093"/>
    <w:rsid w:val="00E150BB"/>
    <w:rsid w:val="00E1790D"/>
    <w:rsid w:val="00E20DD0"/>
    <w:rsid w:val="00E228BF"/>
    <w:rsid w:val="00E329F2"/>
    <w:rsid w:val="00E37E16"/>
    <w:rsid w:val="00E40FB8"/>
    <w:rsid w:val="00E4352F"/>
    <w:rsid w:val="00E47EE4"/>
    <w:rsid w:val="00E609A9"/>
    <w:rsid w:val="00E666B7"/>
    <w:rsid w:val="00E705CB"/>
    <w:rsid w:val="00E7068F"/>
    <w:rsid w:val="00E70748"/>
    <w:rsid w:val="00E77B57"/>
    <w:rsid w:val="00E81E67"/>
    <w:rsid w:val="00E94E6C"/>
    <w:rsid w:val="00E95F24"/>
    <w:rsid w:val="00EA22F7"/>
    <w:rsid w:val="00EA4DC5"/>
    <w:rsid w:val="00EA5B5F"/>
    <w:rsid w:val="00EC14AE"/>
    <w:rsid w:val="00EC7561"/>
    <w:rsid w:val="00ED0D8C"/>
    <w:rsid w:val="00ED2FF1"/>
    <w:rsid w:val="00F21A71"/>
    <w:rsid w:val="00F24236"/>
    <w:rsid w:val="00F26970"/>
    <w:rsid w:val="00F27C17"/>
    <w:rsid w:val="00F37838"/>
    <w:rsid w:val="00F43446"/>
    <w:rsid w:val="00F441C3"/>
    <w:rsid w:val="00F45DF6"/>
    <w:rsid w:val="00F52F87"/>
    <w:rsid w:val="00F575A6"/>
    <w:rsid w:val="00F6106B"/>
    <w:rsid w:val="00F6295D"/>
    <w:rsid w:val="00F64CC7"/>
    <w:rsid w:val="00F6769F"/>
    <w:rsid w:val="00F738C1"/>
    <w:rsid w:val="00F811F9"/>
    <w:rsid w:val="00F8128C"/>
    <w:rsid w:val="00FA30AB"/>
    <w:rsid w:val="00FA7C3A"/>
    <w:rsid w:val="00FB1F2A"/>
    <w:rsid w:val="00FB5E92"/>
    <w:rsid w:val="00FB79D2"/>
    <w:rsid w:val="00FC12AD"/>
    <w:rsid w:val="00FC476A"/>
    <w:rsid w:val="00FD59FE"/>
    <w:rsid w:val="00FE18E6"/>
    <w:rsid w:val="00FE3184"/>
    <w:rsid w:val="00FE6AE7"/>
    <w:rsid w:val="00FF0973"/>
    <w:rsid w:val="00FF2B91"/>
    <w:rsid w:val="00FF407C"/>
    <w:rsid w:val="00FF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004a83"/>
    </o:shapedefaults>
    <o:shapelayout v:ext="edit">
      <o:idmap v:ext="edit" data="2"/>
    </o:shapelayout>
  </w:shapeDefaults>
  <w:decimalSymbol w:val=","/>
  <w:listSeparator w:val=";"/>
  <w14:docId w14:val="7DB56D4C"/>
  <w15:docId w15:val="{96C02E68-DD93-4F3B-86BA-00B16DF98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F738C1"/>
    <w:rPr>
      <w:rFonts w:ascii="Arial" w:hAnsi="Arial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autoRedefine/>
    <w:qFormat/>
    <w:rsid w:val="00D853EC"/>
    <w:pPr>
      <w:tabs>
        <w:tab w:val="center" w:pos="4536"/>
        <w:tab w:val="right" w:pos="9072"/>
      </w:tabs>
      <w:spacing w:before="20"/>
    </w:pPr>
    <w:rPr>
      <w:rFonts w:cs="Arial"/>
      <w:sz w:val="16"/>
      <w:szCs w:val="16"/>
    </w:rPr>
  </w:style>
  <w:style w:type="paragraph" w:customStyle="1" w:styleId="listadresa">
    <w:name w:val="list_adresa"/>
    <w:basedOn w:val="Normlny"/>
    <w:rsid w:val="009571FC"/>
    <w:pPr>
      <w:ind w:left="567"/>
    </w:pPr>
    <w:rPr>
      <w:sz w:val="20"/>
      <w:szCs w:val="20"/>
      <w:lang w:eastAsia="sk-SK"/>
    </w:rPr>
  </w:style>
  <w:style w:type="paragraph" w:customStyle="1" w:styleId="listtext">
    <w:name w:val="list_text"/>
    <w:basedOn w:val="Normlny"/>
    <w:rsid w:val="009571FC"/>
    <w:pPr>
      <w:ind w:firstLine="720"/>
      <w:jc w:val="both"/>
    </w:pPr>
    <w:rPr>
      <w:szCs w:val="20"/>
      <w:lang w:eastAsia="sk-SK"/>
    </w:rPr>
  </w:style>
  <w:style w:type="paragraph" w:customStyle="1" w:styleId="listhlavicka">
    <w:name w:val="list_hlavicka"/>
    <w:basedOn w:val="Normlny"/>
    <w:rsid w:val="009571FC"/>
    <w:pPr>
      <w:tabs>
        <w:tab w:val="left" w:pos="2880"/>
        <w:tab w:val="left" w:pos="5041"/>
        <w:tab w:val="left" w:pos="7201"/>
      </w:tabs>
      <w:jc w:val="both"/>
    </w:pPr>
    <w:rPr>
      <w:sz w:val="20"/>
      <w:szCs w:val="20"/>
      <w:lang w:eastAsia="sk-SK"/>
    </w:rPr>
  </w:style>
  <w:style w:type="paragraph" w:customStyle="1" w:styleId="listvec">
    <w:name w:val="list_vec"/>
    <w:basedOn w:val="Normlny"/>
    <w:next w:val="listtext"/>
    <w:rsid w:val="00E4352F"/>
    <w:pPr>
      <w:spacing w:before="240" w:after="240"/>
      <w:jc w:val="both"/>
    </w:pPr>
    <w:rPr>
      <w:szCs w:val="20"/>
      <w:lang w:eastAsia="sk-SK"/>
    </w:rPr>
  </w:style>
  <w:style w:type="character" w:styleId="Hypertextovprepojenie">
    <w:name w:val="Hyperlink"/>
    <w:basedOn w:val="Predvolenpsmoodseku"/>
    <w:rsid w:val="00792A33"/>
    <w:rPr>
      <w:color w:val="0000FF"/>
      <w:u w:val="single"/>
    </w:rPr>
  </w:style>
  <w:style w:type="character" w:customStyle="1" w:styleId="HlavikaChar">
    <w:name w:val="Hlavička Char"/>
    <w:basedOn w:val="Predvolenpsmoodseku"/>
    <w:link w:val="Hlavika"/>
    <w:rsid w:val="002E0A43"/>
    <w:rPr>
      <w:rFonts w:ascii="Arial" w:hAnsi="Arial" w:cs="Arial"/>
      <w:sz w:val="16"/>
      <w:szCs w:val="16"/>
      <w:lang w:eastAsia="cs-CZ"/>
    </w:rPr>
  </w:style>
  <w:style w:type="paragraph" w:styleId="Pta">
    <w:name w:val="footer"/>
    <w:basedOn w:val="Normlny"/>
    <w:link w:val="PtaChar"/>
    <w:unhideWhenUsed/>
    <w:rsid w:val="00054A0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054A06"/>
    <w:rPr>
      <w:rFonts w:ascii="Arial" w:hAnsi="Arial"/>
      <w:sz w:val="24"/>
      <w:szCs w:val="24"/>
      <w:lang w:eastAsia="cs-CZ"/>
    </w:rPr>
  </w:style>
  <w:style w:type="paragraph" w:styleId="Odsekzoznamu">
    <w:name w:val="List Paragraph"/>
    <w:aliases w:val="Odsek,body,Odsek zoznamu2,ODRAZKY PRVA UROVEN,Bullet Number,lp1,lp11,List Paragraph11,Bullet 1,Use Case List Paragraph,List Paragraph1,List Paragraph,Table of contents numbered,Odsek 1.,Colorful List - Accent 11,Bullet List,FooterText,ZOZN"/>
    <w:basedOn w:val="Normlny"/>
    <w:link w:val="OdsekzoznamuChar"/>
    <w:uiPriority w:val="34"/>
    <w:qFormat/>
    <w:rsid w:val="001B278E"/>
    <w:pPr>
      <w:ind w:left="720"/>
      <w:contextualSpacing/>
    </w:pPr>
    <w:rPr>
      <w:rFonts w:ascii="Times New Roman" w:hAnsi="Times New Roman"/>
    </w:rPr>
  </w:style>
  <w:style w:type="paragraph" w:styleId="Zkladntext">
    <w:name w:val="Body Text"/>
    <w:basedOn w:val="Normlny"/>
    <w:link w:val="ZkladntextChar"/>
    <w:rsid w:val="00D75146"/>
    <w:pPr>
      <w:widowControl w:val="0"/>
      <w:spacing w:after="120" w:line="288" w:lineRule="auto"/>
    </w:pPr>
    <w:rPr>
      <w:rFonts w:ascii="Book Antiqua" w:hAnsi="Book Antiqua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D75146"/>
    <w:rPr>
      <w:rFonts w:ascii="Book Antiqua" w:hAnsi="Book Antiqua"/>
      <w:sz w:val="24"/>
    </w:rPr>
  </w:style>
  <w:style w:type="character" w:customStyle="1" w:styleId="pre">
    <w:name w:val="pre"/>
    <w:rsid w:val="00D75146"/>
  </w:style>
  <w:style w:type="paragraph" w:styleId="Textbubliny">
    <w:name w:val="Balloon Text"/>
    <w:basedOn w:val="Normlny"/>
    <w:link w:val="TextbublinyChar"/>
    <w:semiHidden/>
    <w:unhideWhenUsed/>
    <w:rsid w:val="008C1F1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semiHidden/>
    <w:rsid w:val="008C1F1E"/>
    <w:rPr>
      <w:rFonts w:ascii="Segoe UI" w:hAnsi="Segoe UI" w:cs="Segoe UI"/>
      <w:sz w:val="18"/>
      <w:szCs w:val="18"/>
      <w:lang w:eastAsia="cs-CZ"/>
    </w:rPr>
  </w:style>
  <w:style w:type="table" w:styleId="Mriekatabuky">
    <w:name w:val="Table Grid"/>
    <w:basedOn w:val="Normlnatabuka"/>
    <w:rsid w:val="004216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09A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ekzoznamuChar">
    <w:name w:val="Odsek zoznamu Char"/>
    <w:aliases w:val="Odsek Char,body Char,Odsek zoznamu2 Char,ODRAZKY PRVA UROVEN Char,Bullet Number Char,lp1 Char,lp11 Char,List Paragraph11 Char,Bullet 1 Char,Use Case List Paragraph Char,List Paragraph1 Char,List Paragraph Char,Odsek 1. Char,ZOZN Char"/>
    <w:link w:val="Odsekzoznamu"/>
    <w:uiPriority w:val="34"/>
    <w:qFormat/>
    <w:locked/>
    <w:rsid w:val="008613D0"/>
    <w:rPr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8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ana.sabolova\AppData\Local\Microsoft\Windows\Temporary%20Internet%20Files\Content.Outlook\58FWAYFI\Hlavi&#269;kov&#253;%20list%20-%20model%20A%20-%20univerzita.dotx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9664ADF7511745AF213BEED6C4BF87" ma:contentTypeVersion="1" ma:contentTypeDescription="Umožňuje vytvoriť nový dokument." ma:contentTypeScope="" ma:versionID="ba220a0d6c9ae1ead39a2698e0701d50">
  <xsd:schema xmlns:xsd="http://www.w3.org/2001/XMLSchema" xmlns:xs="http://www.w3.org/2001/XMLSchema" xmlns:p="http://schemas.microsoft.com/office/2006/metadata/properties" xmlns:ns3="c9281e6c-94c1-4420-8c19-dc25471aa900" targetNamespace="http://schemas.microsoft.com/office/2006/metadata/properties" ma:root="true" ma:fieldsID="0e75a6a280a752db1fc63157928f1721" ns3:_="">
    <xsd:import namespace="c9281e6c-94c1-4420-8c19-dc25471aa900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281e6c-94c1-4420-8c19-dc25471aa9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6352DA-0CF3-4D77-828C-B60677A41F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ED8AF0-D818-4408-A44D-5025AD9867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281e6c-94c1-4420-8c19-dc25471aa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035A58-B984-4DB5-B4CF-173D26A8E6F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list - model A - univerzita</Template>
  <TotalTime>87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Váš list/zo dňa</vt:lpstr>
      <vt:lpstr>Váš list/zo dňa</vt:lpstr>
    </vt:vector>
  </TitlesOfParts>
  <Company>Jarema consult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list/zo dňa</dc:title>
  <dc:creator>adriana.sabolova</dc:creator>
  <cp:lastModifiedBy>Mgr. Tatiana Görčöšová</cp:lastModifiedBy>
  <cp:revision>34</cp:revision>
  <cp:lastPrinted>2025-12-19T12:03:00Z</cp:lastPrinted>
  <dcterms:created xsi:type="dcterms:W3CDTF">2025-05-20T10:56:00Z</dcterms:created>
  <dcterms:modified xsi:type="dcterms:W3CDTF">2026-10-13T14:09:00Z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0x0101005F9664ADF7511745AF213BEED6C4BF87</vt:lpwstr>
  </property>
</Properties>
</file>